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9D7A6" w14:textId="77777777" w:rsidR="00682F53" w:rsidRDefault="00682F53" w:rsidP="00682F53">
      <w:pPr>
        <w:pStyle w:val="Heading1"/>
        <w:rPr>
          <w:rFonts w:ascii="Calibri" w:hAnsi="Calibri"/>
          <w:sz w:val="22"/>
          <w:szCs w:val="22"/>
        </w:rPr>
      </w:pPr>
    </w:p>
    <w:p w14:paraId="7972B6DF" w14:textId="77777777" w:rsidR="00682F53" w:rsidRPr="00602086" w:rsidRDefault="00682F53" w:rsidP="00682F53">
      <w:pPr>
        <w:pStyle w:val="Heading1"/>
        <w:rPr>
          <w:rFonts w:ascii="Calibri" w:hAnsi="Calibri"/>
          <w:sz w:val="22"/>
          <w:szCs w:val="22"/>
        </w:rPr>
      </w:pPr>
      <w:r w:rsidRPr="00602086">
        <w:rPr>
          <w:rFonts w:ascii="Calibri" w:hAnsi="Calibri"/>
          <w:color w:val="65221D"/>
          <w:sz w:val="22"/>
          <w:szCs w:val="22"/>
        </w:rPr>
        <w:t>Contractor Name</w:t>
      </w:r>
      <w:r w:rsidRPr="00602086">
        <w:rPr>
          <w:rFonts w:ascii="Calibri" w:hAnsi="Calibri"/>
          <w:sz w:val="22"/>
          <w:szCs w:val="22"/>
        </w:rPr>
        <w:t>___________________________________________________________________________</w:t>
      </w:r>
    </w:p>
    <w:p w14:paraId="40DE725C" w14:textId="77777777" w:rsidR="00682F53" w:rsidRPr="00602086" w:rsidRDefault="00682F53" w:rsidP="00682F53">
      <w:pPr>
        <w:rPr>
          <w:rFonts w:ascii="Calibri" w:hAnsi="Calibri"/>
          <w:b/>
          <w:sz w:val="22"/>
          <w:szCs w:val="22"/>
        </w:rPr>
      </w:pPr>
    </w:p>
    <w:p w14:paraId="30D61C3F" w14:textId="77777777" w:rsidR="00682F53" w:rsidRPr="00602086" w:rsidRDefault="00682F53" w:rsidP="00682F53">
      <w:pPr>
        <w:rPr>
          <w:rFonts w:ascii="Calibri" w:hAnsi="Calibri"/>
          <w:b/>
          <w:sz w:val="22"/>
          <w:szCs w:val="22"/>
        </w:rPr>
      </w:pPr>
      <w:r w:rsidRPr="00602086">
        <w:rPr>
          <w:rFonts w:ascii="Calibri" w:hAnsi="Calibri"/>
          <w:b/>
          <w:color w:val="65221D"/>
          <w:sz w:val="22"/>
          <w:szCs w:val="22"/>
        </w:rPr>
        <w:t>Address</w:t>
      </w:r>
      <w:r w:rsidRPr="00602086">
        <w:rPr>
          <w:rFonts w:ascii="Calibri" w:hAnsi="Calibri"/>
          <w:b/>
          <w:sz w:val="22"/>
          <w:szCs w:val="22"/>
        </w:rPr>
        <w:t>___________________________________________________________________________________</w:t>
      </w:r>
    </w:p>
    <w:p w14:paraId="21067B26" w14:textId="77777777" w:rsidR="00682F53" w:rsidRPr="00602086" w:rsidRDefault="00682F53" w:rsidP="00682F53">
      <w:pPr>
        <w:rPr>
          <w:rFonts w:ascii="Calibri" w:hAnsi="Calibri"/>
          <w:b/>
          <w:sz w:val="22"/>
          <w:szCs w:val="22"/>
        </w:rPr>
      </w:pPr>
    </w:p>
    <w:p w14:paraId="10AF279D" w14:textId="77777777" w:rsidR="00682F53" w:rsidRPr="00602086" w:rsidRDefault="00682F53" w:rsidP="00682F53">
      <w:pPr>
        <w:rPr>
          <w:rFonts w:ascii="Calibri" w:hAnsi="Calibri"/>
          <w:b/>
          <w:sz w:val="22"/>
          <w:szCs w:val="22"/>
        </w:rPr>
      </w:pPr>
      <w:r w:rsidRPr="00602086">
        <w:rPr>
          <w:rFonts w:ascii="Calibri" w:hAnsi="Calibri"/>
          <w:b/>
          <w:sz w:val="22"/>
          <w:szCs w:val="22"/>
        </w:rPr>
        <w:t xml:space="preserve">__________________________________________________________________________________________   </w:t>
      </w:r>
    </w:p>
    <w:p w14:paraId="2A8F7E77" w14:textId="77777777" w:rsidR="00682F53" w:rsidRPr="00602086" w:rsidRDefault="00682F53" w:rsidP="00682F53">
      <w:pPr>
        <w:rPr>
          <w:rFonts w:ascii="Calibri" w:hAnsi="Calibri"/>
          <w:b/>
          <w:sz w:val="22"/>
          <w:szCs w:val="22"/>
        </w:rPr>
      </w:pPr>
    </w:p>
    <w:p w14:paraId="5DF35932" w14:textId="77777777" w:rsidR="00682F53" w:rsidRPr="00602086" w:rsidRDefault="00682F53" w:rsidP="00682F53">
      <w:pPr>
        <w:rPr>
          <w:rFonts w:ascii="Calibri" w:hAnsi="Calibri"/>
          <w:b/>
          <w:sz w:val="22"/>
          <w:szCs w:val="22"/>
        </w:rPr>
      </w:pPr>
      <w:r w:rsidRPr="00602086">
        <w:rPr>
          <w:rFonts w:ascii="Calibri" w:hAnsi="Calibri"/>
          <w:b/>
          <w:color w:val="65221D"/>
          <w:sz w:val="22"/>
          <w:szCs w:val="22"/>
        </w:rPr>
        <w:t>Contact</w:t>
      </w:r>
      <w:r w:rsidRPr="00602086">
        <w:rPr>
          <w:rFonts w:ascii="Calibri" w:hAnsi="Calibri"/>
          <w:b/>
          <w:sz w:val="22"/>
          <w:szCs w:val="22"/>
        </w:rPr>
        <w:t>_____________</w:t>
      </w:r>
      <w:r>
        <w:rPr>
          <w:rFonts w:ascii="Calibri" w:hAnsi="Calibri"/>
          <w:b/>
          <w:sz w:val="22"/>
          <w:szCs w:val="22"/>
        </w:rPr>
        <w:t>_______________</w:t>
      </w:r>
      <w:proofErr w:type="gramStart"/>
      <w:r>
        <w:rPr>
          <w:rFonts w:ascii="Calibri" w:hAnsi="Calibri"/>
          <w:b/>
          <w:sz w:val="22"/>
          <w:szCs w:val="22"/>
        </w:rPr>
        <w:t>_</w:t>
      </w:r>
      <w:r w:rsidRPr="00602086">
        <w:rPr>
          <w:rFonts w:ascii="Calibri" w:hAnsi="Calibri"/>
          <w:b/>
          <w:sz w:val="22"/>
          <w:szCs w:val="22"/>
        </w:rPr>
        <w:t xml:space="preserve">  </w:t>
      </w:r>
      <w:r w:rsidRPr="00602086">
        <w:rPr>
          <w:rFonts w:ascii="Calibri" w:hAnsi="Calibri"/>
          <w:b/>
          <w:color w:val="65221D"/>
          <w:sz w:val="22"/>
          <w:szCs w:val="22"/>
        </w:rPr>
        <w:t>Telephone</w:t>
      </w:r>
      <w:proofErr w:type="gramEnd"/>
      <w:r>
        <w:rPr>
          <w:rFonts w:ascii="Calibri" w:hAnsi="Calibri"/>
          <w:b/>
          <w:sz w:val="22"/>
          <w:szCs w:val="22"/>
        </w:rPr>
        <w:t xml:space="preserve"> </w:t>
      </w:r>
      <w:r w:rsidRPr="00602086">
        <w:rPr>
          <w:rFonts w:ascii="Calibri" w:hAnsi="Calibri"/>
          <w:b/>
          <w:sz w:val="22"/>
          <w:szCs w:val="22"/>
        </w:rPr>
        <w:t xml:space="preserve">____________________      </w:t>
      </w:r>
      <w:r w:rsidRPr="00602086">
        <w:rPr>
          <w:rFonts w:ascii="Calibri" w:hAnsi="Calibri"/>
          <w:b/>
          <w:color w:val="65221D"/>
          <w:sz w:val="22"/>
          <w:szCs w:val="22"/>
        </w:rPr>
        <w:t xml:space="preserve">Fax </w:t>
      </w:r>
      <w:r w:rsidRPr="00602086">
        <w:rPr>
          <w:rFonts w:ascii="Calibri" w:hAnsi="Calibri"/>
          <w:b/>
          <w:sz w:val="22"/>
          <w:szCs w:val="22"/>
        </w:rPr>
        <w:t xml:space="preserve">__________________  </w:t>
      </w:r>
    </w:p>
    <w:p w14:paraId="5BB1B552" w14:textId="77777777" w:rsidR="00682F53" w:rsidRPr="00602086" w:rsidRDefault="00682F53" w:rsidP="00682F53">
      <w:pPr>
        <w:rPr>
          <w:rFonts w:ascii="Calibri" w:hAnsi="Calibri"/>
          <w:b/>
          <w:sz w:val="22"/>
          <w:szCs w:val="22"/>
        </w:rPr>
      </w:pPr>
    </w:p>
    <w:p w14:paraId="4B85E2AE" w14:textId="77777777" w:rsidR="00682F53" w:rsidRPr="00602086" w:rsidRDefault="00682F53" w:rsidP="00682F53">
      <w:pPr>
        <w:rPr>
          <w:rFonts w:ascii="Calibri" w:hAnsi="Calibri"/>
          <w:b/>
          <w:sz w:val="22"/>
          <w:szCs w:val="22"/>
        </w:rPr>
      </w:pPr>
      <w:r w:rsidRPr="00602086">
        <w:rPr>
          <w:rFonts w:ascii="Calibri" w:hAnsi="Calibri"/>
          <w:b/>
          <w:color w:val="65221D"/>
          <w:sz w:val="22"/>
          <w:szCs w:val="22"/>
        </w:rPr>
        <w:t>E-Mail</w:t>
      </w:r>
      <w:r w:rsidRPr="00602086">
        <w:rPr>
          <w:rFonts w:ascii="Calibri" w:hAnsi="Calibri"/>
          <w:b/>
          <w:sz w:val="22"/>
          <w:szCs w:val="22"/>
        </w:rPr>
        <w:t xml:space="preserve"> ______________________________</w:t>
      </w:r>
      <w:proofErr w:type="gramStart"/>
      <w:r w:rsidRPr="00602086">
        <w:rPr>
          <w:rFonts w:ascii="Calibri" w:hAnsi="Calibri"/>
          <w:b/>
          <w:sz w:val="22"/>
          <w:szCs w:val="22"/>
        </w:rPr>
        <w:t xml:space="preserve">_  </w:t>
      </w:r>
      <w:r w:rsidRPr="00602086">
        <w:rPr>
          <w:rFonts w:ascii="Calibri" w:hAnsi="Calibri"/>
          <w:b/>
          <w:color w:val="65221D"/>
          <w:sz w:val="22"/>
          <w:szCs w:val="22"/>
        </w:rPr>
        <w:t>Website</w:t>
      </w:r>
      <w:proofErr w:type="gramEnd"/>
      <w:r w:rsidRPr="00602086">
        <w:rPr>
          <w:rFonts w:ascii="Calibri" w:hAnsi="Calibri"/>
          <w:b/>
          <w:sz w:val="22"/>
          <w:szCs w:val="22"/>
        </w:rPr>
        <w:t xml:space="preserve"> _____________________________________________</w:t>
      </w:r>
    </w:p>
    <w:p w14:paraId="6A560985" w14:textId="77777777" w:rsidR="00682F53" w:rsidRPr="00602086" w:rsidRDefault="00682F53" w:rsidP="00682F53">
      <w:pPr>
        <w:rPr>
          <w:rFonts w:ascii="Calibri" w:hAnsi="Calibri"/>
          <w:b/>
          <w:sz w:val="22"/>
          <w:szCs w:val="22"/>
        </w:rPr>
      </w:pPr>
    </w:p>
    <w:p w14:paraId="01B82B22" w14:textId="77777777" w:rsidR="00682F53" w:rsidRPr="00602086" w:rsidRDefault="00682F53" w:rsidP="00682F53">
      <w:pPr>
        <w:rPr>
          <w:rFonts w:ascii="Calibri" w:hAnsi="Calibri"/>
          <w:b/>
          <w:sz w:val="22"/>
          <w:szCs w:val="22"/>
        </w:rPr>
      </w:pPr>
    </w:p>
    <w:p w14:paraId="115B557A" w14:textId="77777777" w:rsidR="00682F53" w:rsidRPr="00602086" w:rsidRDefault="00682F53" w:rsidP="00682F53">
      <w:pPr>
        <w:rPr>
          <w:rFonts w:ascii="Calibri" w:hAnsi="Calibri"/>
          <w:color w:val="65221D"/>
          <w:sz w:val="22"/>
          <w:szCs w:val="22"/>
        </w:rPr>
      </w:pPr>
      <w:r w:rsidRPr="00602086">
        <w:rPr>
          <w:rFonts w:ascii="Calibri" w:hAnsi="Calibri"/>
          <w:b/>
          <w:color w:val="65221D"/>
          <w:sz w:val="22"/>
          <w:szCs w:val="22"/>
        </w:rPr>
        <w:t>Types of Work You Perform (Brick, Tile, PCC, Refractory, Etc.):</w:t>
      </w:r>
    </w:p>
    <w:p w14:paraId="77EADD8B" w14:textId="77777777" w:rsidR="00682F53" w:rsidRPr="00451DC2" w:rsidRDefault="00682F53" w:rsidP="00682F53">
      <w:pPr>
        <w:rPr>
          <w:rFonts w:ascii="Calibri" w:hAnsi="Calibri"/>
          <w:sz w:val="22"/>
          <w:szCs w:val="22"/>
        </w:rPr>
      </w:pPr>
    </w:p>
    <w:p w14:paraId="0842257F" w14:textId="77777777" w:rsidR="00682F53" w:rsidRPr="00451DC2" w:rsidRDefault="00682F53" w:rsidP="00682F53">
      <w:pPr>
        <w:pBdr>
          <w:bottom w:val="single" w:sz="12" w:space="1" w:color="auto"/>
        </w:pBdr>
        <w:rPr>
          <w:rFonts w:ascii="Calibri" w:hAnsi="Calibri"/>
          <w:sz w:val="22"/>
          <w:szCs w:val="22"/>
        </w:rPr>
      </w:pPr>
    </w:p>
    <w:p w14:paraId="6CA52052" w14:textId="77777777" w:rsidR="00682F53" w:rsidRPr="00451DC2" w:rsidRDefault="00682F53" w:rsidP="00682F53">
      <w:pPr>
        <w:rPr>
          <w:rFonts w:ascii="Calibri" w:hAnsi="Calibri"/>
          <w:sz w:val="22"/>
          <w:szCs w:val="22"/>
        </w:rPr>
      </w:pPr>
    </w:p>
    <w:p w14:paraId="15D5E9EB" w14:textId="77777777" w:rsidR="00682F53" w:rsidRPr="00451DC2" w:rsidRDefault="00682F53" w:rsidP="00682F53">
      <w:pPr>
        <w:pBdr>
          <w:bottom w:val="single" w:sz="12" w:space="1" w:color="auto"/>
        </w:pBdr>
        <w:rPr>
          <w:rFonts w:ascii="Calibri" w:hAnsi="Calibri"/>
          <w:sz w:val="22"/>
          <w:szCs w:val="22"/>
        </w:rPr>
      </w:pPr>
    </w:p>
    <w:p w14:paraId="4A7BA739" w14:textId="77777777" w:rsidR="00682F53" w:rsidRPr="00451DC2" w:rsidRDefault="00682F53" w:rsidP="00682F53">
      <w:pPr>
        <w:rPr>
          <w:rFonts w:ascii="Calibri" w:hAnsi="Calibri"/>
          <w:sz w:val="22"/>
          <w:szCs w:val="22"/>
        </w:rPr>
      </w:pPr>
    </w:p>
    <w:p w14:paraId="04CB2128" w14:textId="77777777" w:rsidR="00682F53" w:rsidRPr="00451DC2" w:rsidRDefault="00682F53" w:rsidP="00682F53">
      <w:pPr>
        <w:rPr>
          <w:rFonts w:ascii="Calibri" w:hAnsi="Calibri"/>
          <w:sz w:val="22"/>
          <w:szCs w:val="22"/>
        </w:rPr>
      </w:pPr>
    </w:p>
    <w:p w14:paraId="7FC3C123" w14:textId="77777777" w:rsidR="00682F53" w:rsidRPr="00602086" w:rsidRDefault="00682F53" w:rsidP="00682F53">
      <w:pPr>
        <w:rPr>
          <w:rFonts w:ascii="Calibri" w:hAnsi="Calibri"/>
          <w:color w:val="65221D"/>
          <w:sz w:val="22"/>
          <w:szCs w:val="22"/>
        </w:rPr>
      </w:pPr>
      <w:r w:rsidRPr="00602086">
        <w:rPr>
          <w:rFonts w:ascii="Calibri" w:hAnsi="Calibri"/>
          <w:b/>
          <w:color w:val="65221D"/>
          <w:sz w:val="22"/>
          <w:szCs w:val="22"/>
        </w:rPr>
        <w:t>BAC Local Union(s) You Are Signatory With (Number, City, and State):</w:t>
      </w:r>
    </w:p>
    <w:p w14:paraId="13D5521B" w14:textId="77777777" w:rsidR="00682F53" w:rsidRPr="00451DC2" w:rsidRDefault="00682F53" w:rsidP="00682F53">
      <w:pPr>
        <w:pBdr>
          <w:bottom w:val="single" w:sz="12" w:space="1" w:color="auto"/>
        </w:pBdr>
        <w:rPr>
          <w:rFonts w:ascii="Calibri" w:hAnsi="Calibri"/>
          <w:sz w:val="22"/>
          <w:szCs w:val="22"/>
        </w:rPr>
      </w:pPr>
    </w:p>
    <w:p w14:paraId="79BB88FB" w14:textId="77777777" w:rsidR="00682F53" w:rsidRPr="00451DC2" w:rsidRDefault="00682F53" w:rsidP="00682F53">
      <w:pPr>
        <w:pBdr>
          <w:bottom w:val="single" w:sz="12" w:space="1" w:color="auto"/>
        </w:pBdr>
        <w:rPr>
          <w:rFonts w:ascii="Calibri" w:hAnsi="Calibri"/>
          <w:sz w:val="22"/>
          <w:szCs w:val="22"/>
        </w:rPr>
      </w:pPr>
    </w:p>
    <w:p w14:paraId="2A8307B6" w14:textId="77777777" w:rsidR="00682F53" w:rsidRPr="00451DC2" w:rsidRDefault="00682F53" w:rsidP="00682F53">
      <w:pPr>
        <w:rPr>
          <w:rFonts w:ascii="Calibri" w:hAnsi="Calibri"/>
          <w:sz w:val="22"/>
          <w:szCs w:val="22"/>
        </w:rPr>
      </w:pPr>
    </w:p>
    <w:p w14:paraId="7FCB94C6" w14:textId="77777777" w:rsidR="00682F53" w:rsidRPr="00451DC2" w:rsidRDefault="00682F53" w:rsidP="00682F53">
      <w:pPr>
        <w:pBdr>
          <w:bottom w:val="single" w:sz="12" w:space="1" w:color="auto"/>
        </w:pBdr>
        <w:rPr>
          <w:rFonts w:ascii="Calibri" w:hAnsi="Calibri"/>
          <w:sz w:val="22"/>
          <w:szCs w:val="22"/>
        </w:rPr>
      </w:pPr>
    </w:p>
    <w:p w14:paraId="401770F5" w14:textId="77777777" w:rsidR="00682F53" w:rsidRPr="00451DC2" w:rsidRDefault="00682F53" w:rsidP="00682F53">
      <w:pPr>
        <w:rPr>
          <w:rFonts w:ascii="Calibri" w:hAnsi="Calibri"/>
          <w:sz w:val="22"/>
          <w:szCs w:val="22"/>
        </w:rPr>
      </w:pPr>
    </w:p>
    <w:p w14:paraId="5E5538C0" w14:textId="77777777" w:rsidR="00682F53" w:rsidRPr="00451DC2" w:rsidRDefault="00682F53" w:rsidP="00682F53">
      <w:pPr>
        <w:rPr>
          <w:rFonts w:ascii="Calibri" w:hAnsi="Calibri"/>
          <w:sz w:val="22"/>
          <w:szCs w:val="22"/>
        </w:rPr>
      </w:pPr>
    </w:p>
    <w:p w14:paraId="066EFE1D" w14:textId="77777777" w:rsidR="00682F53" w:rsidRPr="00602086" w:rsidRDefault="00682F53" w:rsidP="00682F53">
      <w:pPr>
        <w:rPr>
          <w:rFonts w:ascii="Calibri" w:hAnsi="Calibri"/>
          <w:b/>
          <w:color w:val="65221D"/>
          <w:sz w:val="22"/>
          <w:szCs w:val="22"/>
        </w:rPr>
      </w:pPr>
      <w:r w:rsidRPr="00602086">
        <w:rPr>
          <w:rFonts w:ascii="Calibri" w:hAnsi="Calibri"/>
          <w:b/>
          <w:color w:val="65221D"/>
          <w:sz w:val="22"/>
          <w:szCs w:val="22"/>
        </w:rPr>
        <w:t>National BAC Agreements You Are Signatory To:</w:t>
      </w:r>
    </w:p>
    <w:p w14:paraId="6B174246" w14:textId="77777777" w:rsidR="00682F53" w:rsidRPr="00451DC2" w:rsidRDefault="00682F53" w:rsidP="00682F53">
      <w:pPr>
        <w:rPr>
          <w:rFonts w:ascii="Calibri" w:hAnsi="Calibri"/>
          <w:b/>
          <w:sz w:val="22"/>
          <w:szCs w:val="22"/>
        </w:rPr>
      </w:pPr>
    </w:p>
    <w:p w14:paraId="765669EB" w14:textId="77777777" w:rsidR="00682F53" w:rsidRPr="00451DC2" w:rsidRDefault="00682F53" w:rsidP="00682F53">
      <w:pPr>
        <w:pBdr>
          <w:bottom w:val="single" w:sz="12" w:space="1" w:color="auto"/>
        </w:pBdr>
        <w:rPr>
          <w:rFonts w:ascii="Calibri" w:hAnsi="Calibri"/>
          <w:sz w:val="22"/>
          <w:szCs w:val="22"/>
        </w:rPr>
      </w:pPr>
    </w:p>
    <w:p w14:paraId="6C2A4B30" w14:textId="77777777" w:rsidR="00682F53" w:rsidRPr="00451DC2" w:rsidRDefault="00682F53" w:rsidP="00682F53">
      <w:pPr>
        <w:rPr>
          <w:rFonts w:ascii="Calibri" w:hAnsi="Calibri"/>
          <w:sz w:val="22"/>
          <w:szCs w:val="22"/>
        </w:rPr>
      </w:pPr>
    </w:p>
    <w:p w14:paraId="2D936327" w14:textId="77777777" w:rsidR="00682F53" w:rsidRPr="00451DC2" w:rsidRDefault="00682F53" w:rsidP="00682F53">
      <w:pPr>
        <w:rPr>
          <w:rFonts w:ascii="Calibri" w:hAnsi="Calibri"/>
          <w:b/>
          <w:sz w:val="22"/>
          <w:szCs w:val="22"/>
        </w:rPr>
      </w:pPr>
    </w:p>
    <w:p w14:paraId="0A4FAC9B" w14:textId="77777777" w:rsidR="00682F53" w:rsidRPr="00451DC2" w:rsidRDefault="00682F53" w:rsidP="00682F53">
      <w:pPr>
        <w:rPr>
          <w:rFonts w:ascii="Calibri" w:hAnsi="Calibri"/>
          <w:sz w:val="22"/>
          <w:szCs w:val="22"/>
        </w:rPr>
      </w:pPr>
      <w:r w:rsidRPr="00602086">
        <w:rPr>
          <w:rFonts w:ascii="Calibri" w:hAnsi="Calibri"/>
          <w:b/>
          <w:color w:val="65221D"/>
          <w:sz w:val="22"/>
          <w:szCs w:val="22"/>
        </w:rPr>
        <w:t>Other Association Memberships</w:t>
      </w:r>
      <w:r w:rsidRPr="00451DC2">
        <w:rPr>
          <w:rFonts w:ascii="Calibri" w:hAnsi="Calibri"/>
          <w:sz w:val="22"/>
          <w:szCs w:val="22"/>
        </w:rPr>
        <w:t>____________________________________________________________</w:t>
      </w:r>
    </w:p>
    <w:p w14:paraId="2D9D7D31" w14:textId="77777777" w:rsidR="00682F53" w:rsidRPr="00451DC2" w:rsidRDefault="00682F53" w:rsidP="00682F53">
      <w:pPr>
        <w:rPr>
          <w:rFonts w:ascii="Calibri" w:hAnsi="Calibri"/>
          <w:sz w:val="22"/>
          <w:szCs w:val="22"/>
        </w:rPr>
      </w:pPr>
    </w:p>
    <w:p w14:paraId="0DD89433" w14:textId="77777777" w:rsidR="00682F53" w:rsidRPr="00451DC2" w:rsidRDefault="00682F53" w:rsidP="00682F53">
      <w:pPr>
        <w:rPr>
          <w:rFonts w:ascii="Calibri" w:hAnsi="Calibri"/>
          <w:b/>
          <w:sz w:val="22"/>
          <w:szCs w:val="22"/>
        </w:rPr>
      </w:pPr>
      <w:r w:rsidRPr="00451DC2">
        <w:rPr>
          <w:rFonts w:ascii="Calibri" w:hAnsi="Calibri"/>
          <w:b/>
          <w:sz w:val="22"/>
          <w:szCs w:val="22"/>
        </w:rPr>
        <w:t xml:space="preserve">I certify that I am signatory to the BAC Agreements listed above and pledge to submit </w:t>
      </w:r>
      <w:r>
        <w:rPr>
          <w:rFonts w:ascii="Calibri" w:hAnsi="Calibri"/>
          <w:b/>
          <w:sz w:val="22"/>
          <w:szCs w:val="22"/>
        </w:rPr>
        <w:t xml:space="preserve">$.03 </w:t>
      </w:r>
      <w:r w:rsidRPr="00451DC2">
        <w:rPr>
          <w:rFonts w:ascii="Calibri" w:hAnsi="Calibri"/>
          <w:b/>
          <w:sz w:val="22"/>
          <w:szCs w:val="22"/>
        </w:rPr>
        <w:t xml:space="preserve">per hour worked by apprentice and journeymen </w:t>
      </w:r>
      <w:r w:rsidRPr="00451DC2">
        <w:rPr>
          <w:rFonts w:ascii="Calibri" w:hAnsi="Calibri"/>
          <w:sz w:val="22"/>
          <w:szCs w:val="22"/>
        </w:rPr>
        <w:t>(Trade(s</w:t>
      </w:r>
      <w:proofErr w:type="gramStart"/>
      <w:r w:rsidRPr="00451DC2">
        <w:rPr>
          <w:rFonts w:ascii="Calibri" w:hAnsi="Calibri"/>
          <w:sz w:val="22"/>
          <w:szCs w:val="22"/>
        </w:rPr>
        <w:t>))</w:t>
      </w:r>
      <w:r w:rsidRPr="00451DC2">
        <w:rPr>
          <w:rFonts w:ascii="Calibri" w:hAnsi="Calibri"/>
          <w:b/>
          <w:sz w:val="22"/>
          <w:szCs w:val="22"/>
        </w:rPr>
        <w:t>_</w:t>
      </w:r>
      <w:proofErr w:type="gramEnd"/>
      <w:r w:rsidRPr="00451DC2">
        <w:rPr>
          <w:rFonts w:ascii="Calibri" w:hAnsi="Calibri"/>
          <w:b/>
          <w:sz w:val="22"/>
          <w:szCs w:val="22"/>
        </w:rPr>
        <w:t>_______________ &amp; _____________ on my projects:</w:t>
      </w:r>
    </w:p>
    <w:p w14:paraId="48BA225F" w14:textId="77777777" w:rsidR="00682F53" w:rsidRPr="00451DC2" w:rsidRDefault="00682F53" w:rsidP="00682F53">
      <w:pPr>
        <w:rPr>
          <w:rFonts w:ascii="Calibri" w:hAnsi="Calibri"/>
          <w:b/>
          <w:sz w:val="22"/>
          <w:szCs w:val="22"/>
        </w:rPr>
      </w:pPr>
    </w:p>
    <w:p w14:paraId="27C5790B" w14:textId="77777777" w:rsidR="00682F53" w:rsidRPr="00451DC2" w:rsidRDefault="00682F53" w:rsidP="00682F53">
      <w:pPr>
        <w:rPr>
          <w:rFonts w:ascii="Calibri" w:hAnsi="Calibri"/>
          <w:b/>
          <w:sz w:val="22"/>
          <w:szCs w:val="22"/>
        </w:rPr>
      </w:pPr>
    </w:p>
    <w:p w14:paraId="5DC16F5D" w14:textId="77777777" w:rsidR="00682F53" w:rsidRPr="00451DC2" w:rsidRDefault="00682F53" w:rsidP="00682F53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________________________________</w:t>
      </w:r>
      <w:r w:rsidRPr="00451DC2">
        <w:rPr>
          <w:rFonts w:ascii="Calibri" w:hAnsi="Calibri"/>
          <w:b/>
          <w:sz w:val="22"/>
          <w:szCs w:val="22"/>
        </w:rPr>
        <w:t xml:space="preserve">  </w:t>
      </w:r>
      <w:r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ab/>
      </w:r>
      <w:r w:rsidRPr="00451DC2">
        <w:rPr>
          <w:rFonts w:ascii="Calibri" w:hAnsi="Calibri"/>
          <w:b/>
          <w:sz w:val="22"/>
          <w:szCs w:val="22"/>
        </w:rPr>
        <w:t xml:space="preserve"> __________________________</w:t>
      </w:r>
      <w:r>
        <w:rPr>
          <w:rFonts w:ascii="Calibri" w:hAnsi="Calibri"/>
          <w:b/>
          <w:sz w:val="22"/>
          <w:szCs w:val="22"/>
        </w:rPr>
        <w:t>__________</w:t>
      </w:r>
      <w:r>
        <w:rPr>
          <w:rFonts w:ascii="Calibri" w:hAnsi="Calibri"/>
          <w:b/>
          <w:sz w:val="22"/>
          <w:szCs w:val="22"/>
        </w:rPr>
        <w:tab/>
      </w:r>
      <w:r w:rsidRPr="00451DC2">
        <w:rPr>
          <w:rFonts w:ascii="Calibri" w:hAnsi="Calibri"/>
          <w:b/>
          <w:sz w:val="22"/>
          <w:szCs w:val="22"/>
        </w:rPr>
        <w:t>____________</w:t>
      </w:r>
    </w:p>
    <w:p w14:paraId="60DA30DA" w14:textId="77777777" w:rsidR="00682F53" w:rsidRPr="00451DC2" w:rsidRDefault="00682F53" w:rsidP="00682F53">
      <w:pPr>
        <w:rPr>
          <w:rFonts w:ascii="Calibri" w:hAnsi="Calibri"/>
          <w:sz w:val="22"/>
          <w:szCs w:val="22"/>
        </w:rPr>
      </w:pPr>
      <w:r w:rsidRPr="00602086">
        <w:rPr>
          <w:rFonts w:ascii="Calibri" w:hAnsi="Calibri"/>
          <w:color w:val="65221D"/>
          <w:sz w:val="22"/>
          <w:szCs w:val="22"/>
        </w:rPr>
        <w:t>Signature</w:t>
      </w:r>
      <w:r w:rsidRPr="00451DC2">
        <w:rPr>
          <w:rFonts w:ascii="Calibri" w:hAnsi="Calibri"/>
          <w:sz w:val="22"/>
          <w:szCs w:val="22"/>
        </w:rPr>
        <w:tab/>
      </w:r>
      <w:r w:rsidRPr="00451DC2">
        <w:rPr>
          <w:rFonts w:ascii="Calibri" w:hAnsi="Calibri"/>
          <w:b/>
          <w:sz w:val="22"/>
          <w:szCs w:val="22"/>
        </w:rPr>
        <w:tab/>
      </w:r>
      <w:r w:rsidRPr="00451DC2">
        <w:rPr>
          <w:rFonts w:ascii="Calibri" w:hAnsi="Calibri"/>
          <w:b/>
          <w:sz w:val="22"/>
          <w:szCs w:val="22"/>
        </w:rPr>
        <w:tab/>
      </w:r>
      <w:r w:rsidRPr="00451DC2">
        <w:rPr>
          <w:rFonts w:ascii="Calibri" w:hAnsi="Calibri"/>
          <w:b/>
          <w:sz w:val="22"/>
          <w:szCs w:val="22"/>
        </w:rPr>
        <w:tab/>
        <w:t xml:space="preserve">         </w:t>
      </w:r>
      <w:r>
        <w:rPr>
          <w:rFonts w:ascii="Calibri" w:hAnsi="Calibri"/>
          <w:b/>
          <w:sz w:val="22"/>
          <w:szCs w:val="22"/>
        </w:rPr>
        <w:tab/>
      </w:r>
      <w:r w:rsidRPr="00602086">
        <w:rPr>
          <w:rFonts w:ascii="Calibri" w:hAnsi="Calibri"/>
          <w:color w:val="65221D"/>
          <w:sz w:val="22"/>
          <w:szCs w:val="22"/>
        </w:rPr>
        <w:t>Printed Name</w:t>
      </w:r>
      <w:r w:rsidRPr="00451DC2">
        <w:rPr>
          <w:rFonts w:ascii="Calibri" w:hAnsi="Calibri"/>
          <w:b/>
          <w:sz w:val="22"/>
          <w:szCs w:val="22"/>
        </w:rPr>
        <w:tab/>
      </w:r>
      <w:r w:rsidRPr="00451DC2"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 w:rsidRPr="00602086">
        <w:rPr>
          <w:rFonts w:ascii="Calibri" w:hAnsi="Calibri"/>
          <w:color w:val="65221D"/>
          <w:sz w:val="22"/>
          <w:szCs w:val="22"/>
        </w:rPr>
        <w:t>Date</w:t>
      </w:r>
    </w:p>
    <w:p w14:paraId="08A5C102" w14:textId="77777777" w:rsidR="00253146" w:rsidRDefault="00253146" w:rsidP="004059B9">
      <w:pPr>
        <w:jc w:val="center"/>
        <w:rPr>
          <w:rFonts w:ascii="Calibri" w:hAnsi="Calibri"/>
        </w:rPr>
      </w:pPr>
    </w:p>
    <w:p w14:paraId="59EA31E2" w14:textId="77777777" w:rsidR="002F7243" w:rsidRDefault="002F7243" w:rsidP="002F7243">
      <w:pPr>
        <w:pStyle w:val="Pa0"/>
        <w:framePr w:w="5132" w:wrap="auto" w:vAnchor="page" w:hAnchor="page" w:x="3862" w:y="16025"/>
      </w:pPr>
    </w:p>
    <w:sectPr w:rsidR="002F7243" w:rsidSect="00BC47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520" w:right="720" w:bottom="1051" w:left="720" w:header="187" w:footer="57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79CDDC" w14:textId="77777777" w:rsidR="007C5FE7" w:rsidRDefault="007C5FE7">
      <w:r>
        <w:separator/>
      </w:r>
    </w:p>
  </w:endnote>
  <w:endnote w:type="continuationSeparator" w:id="0">
    <w:p w14:paraId="306E5C6C" w14:textId="77777777" w:rsidR="007C5FE7" w:rsidRDefault="007C5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A2D95" w14:textId="77777777" w:rsidR="00BC47DB" w:rsidRDefault="00BC47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C2A39" w14:textId="77777777" w:rsidR="00F534A7" w:rsidRDefault="00F534A7" w:rsidP="002F7243">
    <w:pPr>
      <w:pStyle w:val="Footer"/>
      <w:ind w:left="-1260"/>
    </w:pPr>
  </w:p>
  <w:p w14:paraId="10BCCB0A" w14:textId="77777777" w:rsidR="00F534A7" w:rsidRDefault="00F534A7" w:rsidP="002F7243">
    <w:pPr>
      <w:pStyle w:val="Footer"/>
      <w:ind w:left="-1260"/>
    </w:pPr>
  </w:p>
  <w:p w14:paraId="35C5FBB3" w14:textId="77777777" w:rsidR="00F534A7" w:rsidRDefault="00F534A7" w:rsidP="002F7243">
    <w:pPr>
      <w:pStyle w:val="Footer"/>
      <w:ind w:left="-1260"/>
    </w:pPr>
  </w:p>
  <w:p w14:paraId="0755DD4B" w14:textId="77777777" w:rsidR="00F534A7" w:rsidRDefault="00F534A7" w:rsidP="002F7243">
    <w:pPr>
      <w:pStyle w:val="Footer"/>
      <w:ind w:left="-1260"/>
    </w:pPr>
  </w:p>
  <w:p w14:paraId="041742DE" w14:textId="77777777" w:rsidR="00F534A7" w:rsidRDefault="00F534A7" w:rsidP="002F7243">
    <w:pPr>
      <w:pStyle w:val="Footer"/>
      <w:ind w:left="-1260"/>
    </w:pPr>
    <w:r>
      <w:rPr>
        <w:noProof/>
        <w:lang w:bidi="ar-SA"/>
      </w:rPr>
      <w:drawing>
        <wp:inline distT="0" distB="0" distL="0" distR="0" wp14:anchorId="386AAB44" wp14:editId="6F391B01">
          <wp:extent cx="7600950" cy="819150"/>
          <wp:effectExtent l="19050" t="0" r="0" b="0"/>
          <wp:docPr id="2" name="Picture 2" descr="ICE_footer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E_footer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E487E" w14:textId="77777777" w:rsidR="00BC47DB" w:rsidRDefault="00BC47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D9C5BE" w14:textId="77777777" w:rsidR="007C5FE7" w:rsidRDefault="007C5FE7">
      <w:r>
        <w:separator/>
      </w:r>
    </w:p>
  </w:footnote>
  <w:footnote w:type="continuationSeparator" w:id="0">
    <w:p w14:paraId="450DB5E3" w14:textId="77777777" w:rsidR="007C5FE7" w:rsidRDefault="007C5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9BDCB" w14:textId="77777777" w:rsidR="00BC47DB" w:rsidRDefault="00BC47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CC536" w14:textId="77777777" w:rsidR="00F534A7" w:rsidRDefault="00F534A7" w:rsidP="002F7243">
    <w:pPr>
      <w:pStyle w:val="Header"/>
      <w:ind w:hanging="1080"/>
    </w:pPr>
    <w:r>
      <w:rPr>
        <w:noProof/>
        <w:lang w:bidi="ar-SA"/>
      </w:rPr>
      <w:drawing>
        <wp:inline distT="0" distB="0" distL="0" distR="0" wp14:anchorId="17F60041" wp14:editId="537486F8">
          <wp:extent cx="7467600" cy="1447800"/>
          <wp:effectExtent l="19050" t="0" r="0" b="0"/>
          <wp:docPr id="1" name="Picture 1" descr="ICE_header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E_header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3EAC9" w14:textId="77777777" w:rsidR="00DD5FCB" w:rsidRDefault="00DD5FCB" w:rsidP="008C4B96">
    <w:pPr>
      <w:pStyle w:val="Header"/>
      <w:jc w:val="cent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5"/>
      <w:gridCol w:w="4051"/>
      <w:gridCol w:w="2158"/>
      <w:gridCol w:w="4051"/>
      <w:gridCol w:w="265"/>
    </w:tblGrid>
    <w:tr w:rsidR="00DD5FCB" w14:paraId="6CABAA01" w14:textId="77777777" w:rsidTr="00DD5FCB">
      <w:trPr>
        <w:trHeight w:val="1935"/>
      </w:trPr>
      <w:tc>
        <w:tcPr>
          <w:tcW w:w="265" w:type="dxa"/>
        </w:tcPr>
        <w:p w14:paraId="61931CF3" w14:textId="77777777" w:rsidR="00DD5FCB" w:rsidRDefault="00DD5FCB" w:rsidP="008C4B96">
          <w:pPr>
            <w:pStyle w:val="Header"/>
            <w:jc w:val="center"/>
          </w:pPr>
        </w:p>
      </w:tc>
      <w:tc>
        <w:tcPr>
          <w:tcW w:w="4051" w:type="dxa"/>
        </w:tcPr>
        <w:p w14:paraId="63CA80E6" w14:textId="77777777" w:rsidR="00DD5FCB" w:rsidRDefault="00DD5FCB" w:rsidP="00BC47DB">
          <w:pPr>
            <w:pStyle w:val="Header"/>
          </w:pPr>
          <w:r>
            <w:rPr>
              <w:rFonts w:ascii="Calibri" w:hAnsi="Calibri"/>
              <w:noProof/>
            </w:rPr>
            <w:drawing>
              <wp:inline distT="0" distB="0" distL="0" distR="0" wp14:anchorId="7CCDE441" wp14:editId="01BA8B3A">
                <wp:extent cx="1880681" cy="1164957"/>
                <wp:effectExtent l="0" t="0" r="0" b="3810"/>
                <wp:docPr id="1234447602" name="Picture 1" descr="A logo of a construction compan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4447602" name="Picture 1" descr="A logo of a construction company&#10;&#10;Description automatically generated"/>
                        <pic:cNvPicPr/>
                      </pic:nvPicPr>
                      <pic:blipFill rotWithShape="1">
                        <a:blip r:embed="rId1"/>
                        <a:srcRect l="108" t="8512" r="1230" b="10008"/>
                        <a:stretch/>
                      </pic:blipFill>
                      <pic:spPr bwMode="auto">
                        <a:xfrm>
                          <a:off x="0" y="0"/>
                          <a:ext cx="1997920" cy="12375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58" w:type="dxa"/>
        </w:tcPr>
        <w:p w14:paraId="6ABFE399" w14:textId="77777777" w:rsidR="00DD5FCB" w:rsidRDefault="00DD5FCB" w:rsidP="008C4B96">
          <w:pPr>
            <w:pStyle w:val="Header"/>
            <w:jc w:val="center"/>
          </w:pPr>
        </w:p>
      </w:tc>
      <w:tc>
        <w:tcPr>
          <w:tcW w:w="4051" w:type="dxa"/>
          <w:vAlign w:val="center"/>
        </w:tcPr>
        <w:p w14:paraId="5E8B61EF" w14:textId="77777777" w:rsidR="00DD5FCB" w:rsidRPr="00BC47DB" w:rsidRDefault="00DD5FCB" w:rsidP="00DD5FCB">
          <w:pPr>
            <w:pStyle w:val="Header"/>
            <w:jc w:val="right"/>
            <w:rPr>
              <w:rFonts w:ascii="Aptos Serif" w:hAnsi="Aptos Serif" w:cs="Aptos Serif"/>
              <w:color w:val="5E030F"/>
              <w:sz w:val="20"/>
              <w:szCs w:val="20"/>
            </w:rPr>
          </w:pPr>
          <w:r w:rsidRPr="00BC47DB">
            <w:rPr>
              <w:rFonts w:ascii="Aptos Serif" w:hAnsi="Aptos Serif" w:cs="Aptos Serif"/>
              <w:color w:val="5E030F"/>
              <w:sz w:val="20"/>
              <w:szCs w:val="20"/>
            </w:rPr>
            <w:t>1306 Lancaster Avenue</w:t>
          </w:r>
        </w:p>
        <w:p w14:paraId="2439099C" w14:textId="77777777" w:rsidR="00DD5FCB" w:rsidRPr="00BC47DB" w:rsidRDefault="00BC47DB" w:rsidP="00DD5FCB">
          <w:pPr>
            <w:pStyle w:val="Header"/>
            <w:jc w:val="right"/>
            <w:rPr>
              <w:rFonts w:ascii="Aptos Serif" w:hAnsi="Aptos Serif" w:cs="Aptos Serif"/>
              <w:color w:val="5E030F"/>
              <w:sz w:val="20"/>
              <w:szCs w:val="20"/>
            </w:rPr>
          </w:pPr>
          <w:r>
            <w:rPr>
              <w:rFonts w:ascii="Aptos Serif" w:hAnsi="Aptos Serif" w:cs="Aptos Serif"/>
              <w:color w:val="5E030F"/>
              <w:sz w:val="20"/>
              <w:szCs w:val="20"/>
            </w:rPr>
            <w:t>Pittsburgh, PA</w:t>
          </w:r>
          <w:r w:rsidR="00DD5FCB" w:rsidRPr="00BC47DB">
            <w:rPr>
              <w:rFonts w:ascii="Aptos Serif" w:hAnsi="Aptos Serif" w:cs="Aptos Serif"/>
              <w:color w:val="5E030F"/>
              <w:sz w:val="20"/>
              <w:szCs w:val="20"/>
            </w:rPr>
            <w:t xml:space="preserve"> 15218</w:t>
          </w:r>
        </w:p>
        <w:p w14:paraId="3B325BD8" w14:textId="77777777" w:rsidR="00DD5FCB" w:rsidRPr="00BC47DB" w:rsidRDefault="00DD5FCB" w:rsidP="00DD5FCB">
          <w:pPr>
            <w:pStyle w:val="Header"/>
            <w:jc w:val="right"/>
            <w:rPr>
              <w:rFonts w:ascii="Aptos Serif" w:hAnsi="Aptos Serif" w:cs="Aptos Serif"/>
              <w:color w:val="5E030F"/>
              <w:sz w:val="20"/>
              <w:szCs w:val="20"/>
            </w:rPr>
          </w:pPr>
          <w:r w:rsidRPr="00BC47DB">
            <w:rPr>
              <w:rFonts w:ascii="Aptos Serif" w:hAnsi="Aptos Serif" w:cs="Aptos Serif"/>
              <w:color w:val="5E030F"/>
              <w:sz w:val="20"/>
              <w:szCs w:val="20"/>
            </w:rPr>
            <w:t>(202) 210-6069</w:t>
          </w:r>
        </w:p>
        <w:p w14:paraId="15FA53D3" w14:textId="77777777" w:rsidR="00DD5FCB" w:rsidRPr="00BC47DB" w:rsidRDefault="00DD5FCB" w:rsidP="00DD5FCB">
          <w:pPr>
            <w:pStyle w:val="Header"/>
            <w:jc w:val="right"/>
            <w:rPr>
              <w:rFonts w:ascii="Aptos Serif" w:hAnsi="Aptos Serif" w:cs="Aptos Serif"/>
              <w:color w:val="5E030F"/>
              <w:sz w:val="20"/>
              <w:szCs w:val="20"/>
            </w:rPr>
          </w:pPr>
          <w:r w:rsidRPr="00BC47DB">
            <w:rPr>
              <w:rFonts w:ascii="Aptos Serif" w:hAnsi="Aptos Serif" w:cs="Aptos Serif"/>
              <w:color w:val="5E030F"/>
              <w:sz w:val="20"/>
              <w:szCs w:val="20"/>
            </w:rPr>
            <w:t>www.unionmasonrycontractors.org</w:t>
          </w:r>
        </w:p>
        <w:p w14:paraId="3F6E7DC6" w14:textId="77777777" w:rsidR="00DD5FCB" w:rsidRPr="00DD5FCB" w:rsidRDefault="00DD5FCB" w:rsidP="00DD5FCB">
          <w:pPr>
            <w:pStyle w:val="Header"/>
            <w:jc w:val="right"/>
            <w:rPr>
              <w:color w:val="5E030F"/>
            </w:rPr>
          </w:pPr>
          <w:r w:rsidRPr="00BC47DB">
            <w:rPr>
              <w:rFonts w:ascii="Aptos Serif" w:hAnsi="Aptos Serif" w:cs="Aptos Serif"/>
              <w:color w:val="5E030F"/>
              <w:sz w:val="20"/>
              <w:szCs w:val="20"/>
            </w:rPr>
            <w:t>maquiline@unionmasonrycontractors.org</w:t>
          </w:r>
        </w:p>
      </w:tc>
      <w:tc>
        <w:tcPr>
          <w:tcW w:w="265" w:type="dxa"/>
        </w:tcPr>
        <w:p w14:paraId="0CDBF0A5" w14:textId="77777777" w:rsidR="00DD5FCB" w:rsidRDefault="00DD5FCB" w:rsidP="008C4B96">
          <w:pPr>
            <w:pStyle w:val="Header"/>
            <w:jc w:val="center"/>
          </w:pPr>
        </w:p>
      </w:tc>
    </w:tr>
  </w:tbl>
  <w:p w14:paraId="10A5CDD2" w14:textId="77777777" w:rsidR="00F534A7" w:rsidRDefault="00F534A7" w:rsidP="008C4B9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A16F1F"/>
    <w:multiLevelType w:val="hybridMultilevel"/>
    <w:tmpl w:val="81A293E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3A494ED3"/>
    <w:multiLevelType w:val="hybridMultilevel"/>
    <w:tmpl w:val="9698ECFC"/>
    <w:lvl w:ilvl="0" w:tplc="EEDE54A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A45812">
      <w:start w:val="703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52172A"/>
    <w:multiLevelType w:val="hybridMultilevel"/>
    <w:tmpl w:val="58C847A2"/>
    <w:lvl w:ilvl="0" w:tplc="5AC0D790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4FB94037"/>
    <w:multiLevelType w:val="hybridMultilevel"/>
    <w:tmpl w:val="BC825358"/>
    <w:lvl w:ilvl="0" w:tplc="EEDE54A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A45812">
      <w:start w:val="703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24857835">
    <w:abstractNumId w:val="3"/>
  </w:num>
  <w:num w:numId="2" w16cid:durableId="950238607">
    <w:abstractNumId w:val="1"/>
  </w:num>
  <w:num w:numId="3" w16cid:durableId="1552770852">
    <w:abstractNumId w:val="0"/>
  </w:num>
  <w:num w:numId="4" w16cid:durableId="1294287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F53"/>
    <w:rsid w:val="00035698"/>
    <w:rsid w:val="00037FEE"/>
    <w:rsid w:val="00041DA5"/>
    <w:rsid w:val="000661CD"/>
    <w:rsid w:val="000719BE"/>
    <w:rsid w:val="00111E68"/>
    <w:rsid w:val="00130C0A"/>
    <w:rsid w:val="00144019"/>
    <w:rsid w:val="00154630"/>
    <w:rsid w:val="001B270E"/>
    <w:rsid w:val="001E1010"/>
    <w:rsid w:val="00212F19"/>
    <w:rsid w:val="00240EFF"/>
    <w:rsid w:val="00253146"/>
    <w:rsid w:val="00261696"/>
    <w:rsid w:val="00263265"/>
    <w:rsid w:val="00274AF0"/>
    <w:rsid w:val="00297B15"/>
    <w:rsid w:val="002F4D58"/>
    <w:rsid w:val="002F7243"/>
    <w:rsid w:val="003065C9"/>
    <w:rsid w:val="00345738"/>
    <w:rsid w:val="00382B12"/>
    <w:rsid w:val="004059B9"/>
    <w:rsid w:val="00466DFA"/>
    <w:rsid w:val="0047596A"/>
    <w:rsid w:val="004860A0"/>
    <w:rsid w:val="004C5AD3"/>
    <w:rsid w:val="00503BD6"/>
    <w:rsid w:val="00511F48"/>
    <w:rsid w:val="0053331E"/>
    <w:rsid w:val="00547955"/>
    <w:rsid w:val="005501CE"/>
    <w:rsid w:val="005769C5"/>
    <w:rsid w:val="00594A72"/>
    <w:rsid w:val="005C57D0"/>
    <w:rsid w:val="00682F53"/>
    <w:rsid w:val="0068431B"/>
    <w:rsid w:val="00696090"/>
    <w:rsid w:val="00696FC9"/>
    <w:rsid w:val="006E31E8"/>
    <w:rsid w:val="006F5A77"/>
    <w:rsid w:val="00774CD0"/>
    <w:rsid w:val="00793A1B"/>
    <w:rsid w:val="007C5FE7"/>
    <w:rsid w:val="007D4E8D"/>
    <w:rsid w:val="007E5CA2"/>
    <w:rsid w:val="008056FC"/>
    <w:rsid w:val="008B2E62"/>
    <w:rsid w:val="008C4B96"/>
    <w:rsid w:val="008C6224"/>
    <w:rsid w:val="008E3740"/>
    <w:rsid w:val="00905E7F"/>
    <w:rsid w:val="00950DF2"/>
    <w:rsid w:val="00956DFD"/>
    <w:rsid w:val="00992349"/>
    <w:rsid w:val="009A077C"/>
    <w:rsid w:val="009C22BE"/>
    <w:rsid w:val="00A3333E"/>
    <w:rsid w:val="00A723A4"/>
    <w:rsid w:val="00A77BD3"/>
    <w:rsid w:val="00AA17A1"/>
    <w:rsid w:val="00AA7D80"/>
    <w:rsid w:val="00AD346F"/>
    <w:rsid w:val="00AE5AD5"/>
    <w:rsid w:val="00AF5517"/>
    <w:rsid w:val="00B102B0"/>
    <w:rsid w:val="00B4409B"/>
    <w:rsid w:val="00B573E6"/>
    <w:rsid w:val="00B664EA"/>
    <w:rsid w:val="00BC47DB"/>
    <w:rsid w:val="00BC6FED"/>
    <w:rsid w:val="00BF132A"/>
    <w:rsid w:val="00C06322"/>
    <w:rsid w:val="00C97F19"/>
    <w:rsid w:val="00CB0E71"/>
    <w:rsid w:val="00D21A0A"/>
    <w:rsid w:val="00D519DD"/>
    <w:rsid w:val="00D70D82"/>
    <w:rsid w:val="00D8490D"/>
    <w:rsid w:val="00DA44DE"/>
    <w:rsid w:val="00DB799B"/>
    <w:rsid w:val="00DD5FCB"/>
    <w:rsid w:val="00E20ADA"/>
    <w:rsid w:val="00E72046"/>
    <w:rsid w:val="00E914B6"/>
    <w:rsid w:val="00E93D0B"/>
    <w:rsid w:val="00EE257B"/>
    <w:rsid w:val="00EF68EE"/>
    <w:rsid w:val="00F16CEC"/>
    <w:rsid w:val="00F3767A"/>
    <w:rsid w:val="00F534A7"/>
    <w:rsid w:val="00F64204"/>
    <w:rsid w:val="00F9212B"/>
    <w:rsid w:val="00FD6008"/>
    <w:rsid w:val="00FE678A"/>
    <w:rsid w:val="00FE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B5D077"/>
  <w15:docId w15:val="{2485525B-A01E-DB4D-86E3-334DA96C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F53"/>
    <w:rPr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qFormat/>
    <w:rsid w:val="00682F53"/>
    <w:pPr>
      <w:keepNext/>
      <w:outlineLvl w:val="0"/>
    </w:pPr>
    <w:rPr>
      <w:rFonts w:ascii="Arial" w:hAnsi="Arial" w:cs="Arial"/>
      <w:b/>
      <w:bCs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E5CA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bidi="en-US"/>
    </w:rPr>
  </w:style>
  <w:style w:type="paragraph" w:customStyle="1" w:styleId="Pa0">
    <w:name w:val="Pa0"/>
    <w:basedOn w:val="Default"/>
    <w:next w:val="Default"/>
    <w:rsid w:val="007E5CA2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rsid w:val="007E5CA2"/>
    <w:rPr>
      <w:color w:val="FFFFFF"/>
      <w:sz w:val="19"/>
    </w:rPr>
  </w:style>
  <w:style w:type="paragraph" w:styleId="Header">
    <w:name w:val="header"/>
    <w:basedOn w:val="Normal"/>
    <w:rsid w:val="00AA17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AA17A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E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E8D"/>
    <w:rPr>
      <w:rFonts w:ascii="Tahom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7D4E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D4E8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97F19"/>
    <w:rPr>
      <w:sz w:val="24"/>
      <w:szCs w:val="24"/>
      <w:lang w:bidi="en-US"/>
    </w:rPr>
  </w:style>
  <w:style w:type="paragraph" w:styleId="ListParagraph">
    <w:name w:val="List Paragraph"/>
    <w:basedOn w:val="Normal"/>
    <w:uiPriority w:val="34"/>
    <w:qFormat/>
    <w:rsid w:val="00774CD0"/>
    <w:pPr>
      <w:ind w:left="720"/>
    </w:pPr>
    <w:rPr>
      <w:rFonts w:ascii="Arial" w:hAnsi="Arial" w:cs="Arial"/>
      <w:lang w:bidi="ar-SA"/>
    </w:rPr>
  </w:style>
  <w:style w:type="character" w:customStyle="1" w:styleId="apple-converted-space">
    <w:name w:val="apple-converted-space"/>
    <w:basedOn w:val="DefaultParagraphFont"/>
    <w:rsid w:val="0053331E"/>
  </w:style>
  <w:style w:type="character" w:styleId="FollowedHyperlink">
    <w:name w:val="FollowedHyperlink"/>
    <w:basedOn w:val="DefaultParagraphFont"/>
    <w:uiPriority w:val="99"/>
    <w:semiHidden/>
    <w:unhideWhenUsed/>
    <w:rsid w:val="008C4B9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4B9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682F53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1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1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0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3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2802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71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89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5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tt/Library/Group%20Containers/UBF8T346G9.Office/User%20Content.localized/Templates.localized/UMC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UMC Letterhead.dotx</Template>
  <TotalTime>1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Avicom Marketing Communications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Aquiline</dc:creator>
  <cp:lastModifiedBy>Matthew Aquiline</cp:lastModifiedBy>
  <cp:revision>1</cp:revision>
  <cp:lastPrinted>2026-02-14T15:18:00Z</cp:lastPrinted>
  <dcterms:created xsi:type="dcterms:W3CDTF">2026-02-18T12:44:00Z</dcterms:created>
  <dcterms:modified xsi:type="dcterms:W3CDTF">2026-02-18T12:45:00Z</dcterms:modified>
</cp:coreProperties>
</file>